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1D8A" w:rsidRPr="00381536" w:rsidRDefault="00131D8A" w:rsidP="000D2B2A">
      <w:pPr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Приложение</w:t>
      </w:r>
      <w:r w:rsidRPr="00381536">
        <w:rPr>
          <w:rFonts w:ascii="Times New Roman" w:hAnsi="Times New Roman"/>
        </w:rPr>
        <w:t xml:space="preserve">  к Постановлению  </w:t>
      </w:r>
    </w:p>
    <w:p w:rsidR="00131D8A" w:rsidRDefault="00131D8A" w:rsidP="000D2B2A">
      <w:pPr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а</w:t>
      </w:r>
      <w:r w:rsidRPr="00381536">
        <w:rPr>
          <w:rFonts w:ascii="Times New Roman" w:hAnsi="Times New Roman"/>
        </w:rPr>
        <w:t>дминистрации</w:t>
      </w:r>
      <w:r>
        <w:rPr>
          <w:rFonts w:ascii="Times New Roman" w:hAnsi="Times New Roman"/>
        </w:rPr>
        <w:t xml:space="preserve"> Дубровского</w:t>
      </w:r>
      <w:r w:rsidRPr="00381536">
        <w:rPr>
          <w:rFonts w:ascii="Times New Roman" w:hAnsi="Times New Roman"/>
        </w:rPr>
        <w:t xml:space="preserve"> района </w:t>
      </w:r>
    </w:p>
    <w:p w:rsidR="00131D8A" w:rsidRPr="00381536" w:rsidRDefault="00131D8A" w:rsidP="000D2B2A">
      <w:pPr>
        <w:jc w:val="right"/>
        <w:rPr>
          <w:rFonts w:ascii="Times New Roman" w:hAnsi="Times New Roman"/>
        </w:rPr>
      </w:pPr>
      <w:r w:rsidRPr="00381536">
        <w:rPr>
          <w:rFonts w:ascii="Times New Roman" w:hAnsi="Times New Roman"/>
        </w:rPr>
        <w:t xml:space="preserve">от </w:t>
      </w:r>
      <w:r>
        <w:rPr>
          <w:rFonts w:ascii="Times New Roman" w:hAnsi="Times New Roman"/>
        </w:rPr>
        <w:t>_________________</w:t>
      </w:r>
      <w:r w:rsidRPr="00381536">
        <w:rPr>
          <w:rFonts w:ascii="Times New Roman" w:hAnsi="Times New Roman"/>
        </w:rPr>
        <w:t xml:space="preserve">года № </w:t>
      </w:r>
      <w:r>
        <w:rPr>
          <w:rFonts w:ascii="Times New Roman" w:hAnsi="Times New Roman"/>
        </w:rPr>
        <w:t>______</w:t>
      </w:r>
    </w:p>
    <w:p w:rsidR="00131D8A" w:rsidRDefault="00131D8A" w:rsidP="00381536">
      <w:pPr>
        <w:tabs>
          <w:tab w:val="left" w:pos="6300"/>
          <w:tab w:val="right" w:pos="15278"/>
        </w:tabs>
        <w:jc w:val="center"/>
        <w:rPr>
          <w:rFonts w:ascii="Times New Roman" w:hAnsi="Times New Roman"/>
          <w:sz w:val="28"/>
          <w:szCs w:val="28"/>
        </w:rPr>
      </w:pPr>
      <w:r w:rsidRPr="00483910">
        <w:rPr>
          <w:rFonts w:ascii="Times New Roman" w:hAnsi="Times New Roman"/>
          <w:sz w:val="28"/>
          <w:szCs w:val="28"/>
        </w:rPr>
        <w:t xml:space="preserve">Схема размещения мест (площадок) накопления ТКО </w:t>
      </w:r>
    </w:p>
    <w:p w:rsidR="00131D8A" w:rsidRPr="00483910" w:rsidRDefault="00131D8A" w:rsidP="00381536">
      <w:pPr>
        <w:tabs>
          <w:tab w:val="left" w:pos="6300"/>
          <w:tab w:val="right" w:pos="15278"/>
        </w:tabs>
        <w:jc w:val="center"/>
        <w:rPr>
          <w:rFonts w:ascii="Times New Roman" w:hAnsi="Times New Roman"/>
        </w:rPr>
      </w:pPr>
      <w:r w:rsidRPr="00483910">
        <w:rPr>
          <w:rFonts w:ascii="Times New Roman" w:hAnsi="Times New Roman"/>
          <w:sz w:val="28"/>
          <w:szCs w:val="28"/>
        </w:rPr>
        <w:t xml:space="preserve">на территории </w:t>
      </w:r>
      <w:r>
        <w:rPr>
          <w:rFonts w:ascii="Times New Roman" w:hAnsi="Times New Roman"/>
          <w:sz w:val="28"/>
          <w:szCs w:val="28"/>
        </w:rPr>
        <w:t xml:space="preserve">Дубровского </w:t>
      </w:r>
      <w:r w:rsidRPr="00483910">
        <w:rPr>
          <w:rFonts w:ascii="Times New Roman" w:hAnsi="Times New Roman"/>
          <w:sz w:val="28"/>
          <w:szCs w:val="28"/>
        </w:rPr>
        <w:t>муниципаль</w:t>
      </w:r>
      <w:r>
        <w:rPr>
          <w:rFonts w:ascii="Times New Roman" w:hAnsi="Times New Roman"/>
          <w:sz w:val="28"/>
          <w:szCs w:val="28"/>
        </w:rPr>
        <w:t>ного района Брянской области</w:t>
      </w:r>
    </w:p>
    <w:tbl>
      <w:tblPr>
        <w:tblW w:w="15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40"/>
        <w:gridCol w:w="3005"/>
        <w:gridCol w:w="11666"/>
      </w:tblGrid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131D8A" w:rsidRPr="00EC0C67" w:rsidRDefault="00131D8A" w:rsidP="00EC0C67">
            <w:pPr>
              <w:jc w:val="center"/>
              <w:rPr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jc w:val="center"/>
              <w:rPr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Адрес, кадастровый номер земельного участка, площадь земельного участка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31D8A" w:rsidRPr="00EC0C67" w:rsidRDefault="00131D8A" w:rsidP="00EC0C67">
            <w:pPr>
              <w:jc w:val="center"/>
              <w:rPr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Схема размещения мест (площадок) накопления ТКО</w: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Брянская область,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р.п. Дубровка,</w:t>
            </w:r>
          </w:p>
          <w:p w:rsidR="00131D8A" w:rsidRPr="00EC0C67" w:rsidRDefault="00131D8A" w:rsidP="00EC0C67">
            <w:pPr>
              <w:jc w:val="center"/>
              <w:rPr>
                <w:rFonts w:ascii="Times New Roman" w:hAnsi="Times New Roman"/>
              </w:rPr>
            </w:pPr>
            <w:smartTag w:uri="urn:schemas-microsoft-com:office:smarttags" w:element="metricconverter">
              <w:smartTagPr>
                <w:attr w:name="ProductID" w:val="1 М"/>
              </w:smartTagPr>
              <w:r w:rsidRPr="00EC0C67">
                <w:rPr>
                  <w:rFonts w:ascii="Times New Roman" w:hAnsi="Times New Roman"/>
                </w:rPr>
                <w:t>1 М</w:t>
              </w:r>
            </w:smartTag>
            <w:r w:rsidRPr="00EC0C67">
              <w:rPr>
                <w:rFonts w:ascii="Times New Roman" w:hAnsi="Times New Roman"/>
              </w:rPr>
              <w:t>икрорайон, д.54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0 м"/>
              </w:smartTagPr>
              <w:r w:rsidRPr="00EC0C67">
                <w:rPr>
                  <w:rFonts w:ascii="Times New Roman" w:hAnsi="Times New Roman"/>
                  <w:lang w:eastAsia="ru-RU"/>
                </w:rPr>
                <w:t>30 м</w:t>
              </w:r>
            </w:smartTag>
            <w:r w:rsidRPr="00EC0C67">
              <w:rPr>
                <w:rFonts w:ascii="Times New Roman" w:hAnsi="Times New Roman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  <w:lang w:eastAsia="ru-RU"/>
              </w:rPr>
              <w:t>количество контейнеров-8</w:t>
            </w:r>
          </w:p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53.699366, 33.506826</w:t>
            </w:r>
          </w:p>
          <w:p w:rsidR="00131D8A" w:rsidRPr="00EC0C67" w:rsidRDefault="00131D8A" w:rsidP="000D2B2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31D8A" w:rsidRPr="00EC0C67" w:rsidRDefault="00131D8A" w:rsidP="004B420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9" o:spid="_x0000_i1025" type="#_x0000_t75" style="width:359.25pt;height:207.75pt;visibility:visible">
                  <v:imagedata r:id="rId4" o:title="" croptop="8641f" cropbottom="6616f" cropleft="19363f" cropright="5149f"/>
                </v:shape>
              </w:pict>
            </w:r>
          </w:p>
        </w:tc>
      </w:tr>
    </w:tbl>
    <w:p w:rsidR="00131D8A" w:rsidRDefault="00131D8A" w:rsidP="000D2B2A">
      <w:pPr>
        <w:tabs>
          <w:tab w:val="left" w:pos="6300"/>
          <w:tab w:val="right" w:pos="15278"/>
        </w:tabs>
        <w:jc w:val="center"/>
        <w:rPr>
          <w:rFonts w:ascii="Times New Roman" w:hAnsi="Times New Roman"/>
        </w:rPr>
      </w:pPr>
    </w:p>
    <w:p w:rsidR="00131D8A" w:rsidRDefault="00131D8A" w:rsidP="000D2B2A">
      <w:pPr>
        <w:tabs>
          <w:tab w:val="left" w:pos="6300"/>
          <w:tab w:val="right" w:pos="15278"/>
        </w:tabs>
        <w:jc w:val="center"/>
        <w:rPr>
          <w:rFonts w:ascii="Times New Roman" w:hAnsi="Times New Roman"/>
        </w:rPr>
      </w:pPr>
    </w:p>
    <w:p w:rsidR="00131D8A" w:rsidRDefault="00131D8A" w:rsidP="000D2B2A">
      <w:pPr>
        <w:tabs>
          <w:tab w:val="left" w:pos="6300"/>
          <w:tab w:val="right" w:pos="15278"/>
        </w:tabs>
        <w:jc w:val="center"/>
        <w:rPr>
          <w:rFonts w:ascii="Times New Roman" w:hAnsi="Times New Roman"/>
        </w:rPr>
      </w:pPr>
    </w:p>
    <w:p w:rsidR="00131D8A" w:rsidRDefault="00131D8A" w:rsidP="000D2B2A">
      <w:pPr>
        <w:tabs>
          <w:tab w:val="left" w:pos="6300"/>
          <w:tab w:val="right" w:pos="15278"/>
        </w:tabs>
        <w:jc w:val="center"/>
        <w:rPr>
          <w:rFonts w:ascii="Times New Roman" w:hAnsi="Times New Roman"/>
        </w:rPr>
      </w:pPr>
    </w:p>
    <w:p w:rsidR="00131D8A" w:rsidRPr="00483910" w:rsidRDefault="00131D8A" w:rsidP="000D2B2A">
      <w:pPr>
        <w:tabs>
          <w:tab w:val="left" w:pos="6300"/>
          <w:tab w:val="right" w:pos="15278"/>
        </w:tabs>
        <w:jc w:val="center"/>
        <w:rPr>
          <w:rFonts w:ascii="Times New Roman" w:hAnsi="Times New Roman"/>
        </w:rPr>
      </w:pPr>
    </w:p>
    <w:tbl>
      <w:tblPr>
        <w:tblW w:w="15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40"/>
        <w:gridCol w:w="3005"/>
        <w:gridCol w:w="11666"/>
      </w:tblGrid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р.п. Дубровка,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2 Микрорайон, д. 7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3 м"/>
              </w:smartTagPr>
              <w:r w:rsidRPr="00EC0C67">
                <w:rPr>
                  <w:rFonts w:ascii="Times New Roman" w:hAnsi="Times New Roman"/>
                  <w:lang w:eastAsia="ru-RU"/>
                </w:rPr>
                <w:t>13 м</w:t>
              </w:r>
            </w:smartTag>
            <w:r w:rsidRPr="00EC0C67">
              <w:rPr>
                <w:rFonts w:ascii="Times New Roman" w:hAnsi="Times New Roman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  <w:lang w:eastAsia="ru-RU"/>
              </w:rPr>
              <w:t>количество контейнеров-4</w:t>
            </w:r>
          </w:p>
          <w:p w:rsidR="00131D8A" w:rsidRPr="00EC0C67" w:rsidRDefault="00131D8A" w:rsidP="00F03E85">
            <w:pPr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  <w:lang w:eastAsia="ru-RU"/>
              </w:rPr>
              <w:t xml:space="preserve">объем </w:t>
            </w:r>
            <w:smartTag w:uri="urn:schemas-microsoft-com:office:smarttags" w:element="metricconverter">
              <w:smartTagPr>
                <w:attr w:name="ProductID" w:val="0,75 куб. м"/>
              </w:smartTagPr>
              <w:r w:rsidRPr="00EC0C67">
                <w:rPr>
                  <w:rFonts w:ascii="Times New Roman" w:hAnsi="Times New Roman"/>
                  <w:lang w:eastAsia="ru-RU"/>
                </w:rPr>
                <w:t>0,75 куб. м</w:t>
              </w:r>
            </w:smartTag>
            <w:r w:rsidRPr="00EC0C67">
              <w:rPr>
                <w:rFonts w:ascii="Times New Roman" w:hAnsi="Times New Roman"/>
                <w:lang w:eastAsia="ru-RU"/>
              </w:rPr>
              <w:t>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53.702494, 33.498557</w:t>
            </w:r>
          </w:p>
          <w:p w:rsidR="00131D8A" w:rsidRPr="00EC0C67" w:rsidRDefault="00131D8A" w:rsidP="00F03E8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31D8A" w:rsidRPr="00EC0C67" w:rsidRDefault="00131D8A" w:rsidP="004B420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Рисунок 1" o:spid="_x0000_i1026" type="#_x0000_t75" style="width:391.5pt;height:195pt;visibility:visible">
                  <v:imagedata r:id="rId5" o:title="" croptop="19081f" cropbottom="15138f" cropleft="22197f" cropright="11223f"/>
                </v:shape>
              </w:pict>
            </w:r>
          </w:p>
        </w:tc>
      </w:tr>
    </w:tbl>
    <w:p w:rsidR="00131D8A" w:rsidRPr="00483910" w:rsidRDefault="00131D8A" w:rsidP="000D2B2A">
      <w:pPr>
        <w:tabs>
          <w:tab w:val="left" w:pos="6300"/>
          <w:tab w:val="right" w:pos="15278"/>
        </w:tabs>
        <w:jc w:val="center"/>
        <w:rPr>
          <w:rFonts w:ascii="Times New Roman" w:hAnsi="Times New Roman"/>
        </w:rPr>
      </w:pPr>
    </w:p>
    <w:tbl>
      <w:tblPr>
        <w:tblW w:w="15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40"/>
        <w:gridCol w:w="3005"/>
        <w:gridCol w:w="11666"/>
      </w:tblGrid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р.п. Дубровка, 2 Микрорайон, д.20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11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контейнеров-3</w:t>
            </w:r>
          </w:p>
          <w:p w:rsidR="00131D8A" w:rsidRPr="00EC0C67" w:rsidRDefault="00131D8A" w:rsidP="00762D3C">
            <w:pPr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объем 0,75 куб. 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53.703517, 33.500538</w:t>
            </w:r>
          </w:p>
          <w:p w:rsidR="00131D8A" w:rsidRPr="00EC0C67" w:rsidRDefault="00131D8A" w:rsidP="004B420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131D8A" w:rsidRPr="00EC0C67" w:rsidRDefault="00131D8A" w:rsidP="004B420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Рисунок 4" o:spid="_x0000_i1027" type="#_x0000_t75" style="width:420.75pt;height:208.5pt;visibility:visible">
                  <v:imagedata r:id="rId6" o:title="" croptop="25202f" cropbottom="5416f" cropleft="21522f" cropright="5556f"/>
                </v:shape>
              </w:pict>
            </w:r>
          </w:p>
        </w:tc>
      </w:tr>
    </w:tbl>
    <w:p w:rsidR="00131D8A" w:rsidRPr="000D2B2A" w:rsidRDefault="00131D8A" w:rsidP="000D2B2A">
      <w:pPr>
        <w:jc w:val="right"/>
        <w:rPr>
          <w:rFonts w:ascii="Times New Roman" w:hAnsi="Times New Roman"/>
          <w:b/>
        </w:rPr>
      </w:pPr>
    </w:p>
    <w:tbl>
      <w:tblPr>
        <w:tblW w:w="15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40"/>
        <w:gridCol w:w="3005"/>
        <w:gridCol w:w="11666"/>
      </w:tblGrid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р.п. Дубровка,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 ул. 324 Дивизии, д. 7а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ж\д станция Дубровка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4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.кв.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количество контейнеров-1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 xml:space="preserve">объем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000000"/>
                </w:rPr>
                <w:t>0,75 куб. м</w:t>
              </w:r>
            </w:smartTag>
            <w:r w:rsidRPr="00EC0C67">
              <w:rPr>
                <w:rFonts w:ascii="Times New Roman" w:hAnsi="Times New Roman"/>
                <w:color w:val="000000"/>
              </w:rPr>
              <w:t>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53.689173, 33.495852</w:t>
            </w:r>
          </w:p>
          <w:p w:rsidR="00131D8A" w:rsidRPr="00EC0C67" w:rsidRDefault="00131D8A" w:rsidP="004B420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31D8A" w:rsidRPr="00EC0C67" w:rsidRDefault="00131D8A" w:rsidP="004B420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Рисунок 6" o:spid="_x0000_i1028" type="#_x0000_t75" style="width:378pt;height:167.25pt;visibility:visible">
                  <v:imagedata r:id="rId7" o:title="" croptop="23398f" cropbottom="19456f" cropleft="18285f" cropright="16216f"/>
                </v:shape>
              </w:pict>
            </w:r>
          </w:p>
        </w:tc>
      </w:tr>
    </w:tbl>
    <w:p w:rsidR="00131D8A" w:rsidRDefault="00131D8A" w:rsidP="000D2B2A">
      <w:pPr>
        <w:tabs>
          <w:tab w:val="left" w:pos="6300"/>
          <w:tab w:val="right" w:pos="15278"/>
        </w:tabs>
        <w:rPr>
          <w:rFonts w:ascii="Times New Roman" w:hAnsi="Times New Roman"/>
          <w:b/>
        </w:rPr>
      </w:pPr>
    </w:p>
    <w:p w:rsidR="00131D8A" w:rsidRPr="00483910" w:rsidRDefault="00131D8A" w:rsidP="000D2B2A">
      <w:pPr>
        <w:tabs>
          <w:tab w:val="left" w:pos="6300"/>
          <w:tab w:val="right" w:pos="15278"/>
        </w:tabs>
        <w:rPr>
          <w:rFonts w:ascii="Times New Roman" w:hAnsi="Times New Roman"/>
        </w:rPr>
      </w:pPr>
    </w:p>
    <w:tbl>
      <w:tblPr>
        <w:tblW w:w="15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10"/>
        <w:gridCol w:w="2666"/>
        <w:gridCol w:w="12035"/>
      </w:tblGrid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р.п. Дубровка,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 ул. 324 Дивизии, д.26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5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4B420C">
            <w:pPr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географические координаты: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53.688013, 33.499694</w:t>
            </w:r>
          </w:p>
          <w:p w:rsidR="00131D8A" w:rsidRPr="00EC0C67" w:rsidRDefault="00131D8A" w:rsidP="004B420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31D8A" w:rsidRPr="00EC0C67" w:rsidRDefault="00131D8A" w:rsidP="004B420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Рисунок 7" o:spid="_x0000_i1029" type="#_x0000_t75" style="width:423pt;height:208.5pt;visibility:visible">
                  <v:imagedata r:id="rId8" o:title="" croptop="24838f" cropbottom="5774f" cropleft="25504f" cropright="2991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р.п. Дубровка,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ул. Баранова д.16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</w:rPr>
                <w:t>4 м</w:t>
              </w:r>
            </w:smartTag>
            <w:r w:rsidRPr="00EC0C67">
              <w:rPr>
                <w:rFonts w:ascii="Times New Roman" w:hAnsi="Times New Roman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количество контейнеров-1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53.685360, 33.495360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Рисунок 8" o:spid="_x0000_i1030" type="#_x0000_t75" style="width:360.75pt;height:191.25pt;visibility:visible">
                  <v:imagedata r:id="rId9" o:title="" croptop="18119f" cropbottom="16816f" cropleft="26854f" cropright="4206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р.п. Дубровка,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ул. Сельхозтехника д.7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</w:rPr>
                <w:t>8 м</w:t>
              </w:r>
            </w:smartTag>
            <w:r w:rsidRPr="00EC0C67">
              <w:rPr>
                <w:rFonts w:ascii="Times New Roman" w:hAnsi="Times New Roman"/>
              </w:rPr>
              <w:t>. кв.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количество контейнеров-3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объем 0,75 куб. м.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53.683361, 33.514001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Рисунок 9" o:spid="_x0000_i1031" type="#_x0000_t75" style="width:442.5pt;height:214.5pt;visibility:visible">
                  <v:imagedata r:id="rId10" o:title="" croptop="16919f" cropbottom="12260f" cropleft="21727f" cropright="3330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р.п. Дубровка,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 ул. Сельхозтехника д.1а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</w:rPr>
                <w:t>6 м</w:t>
              </w:r>
            </w:smartTag>
            <w:r w:rsidRPr="00EC0C67">
              <w:rPr>
                <w:rFonts w:ascii="Times New Roman" w:hAnsi="Times New Roman"/>
              </w:rPr>
              <w:t>. кв.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количество контейнеров-1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объем 0,75 куб. м.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53.683641, 33.512440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Рисунок 10" o:spid="_x0000_i1032" type="#_x0000_t75" style="width:422.25pt;height:242.25pt;visibility:visible">
                  <v:imagedata r:id="rId11" o:title="" croptop="17880f" cropbottom="8897f" cropleft="22872f" cropright="4139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р.п. Дубровка,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ул. 60 лет. Октября, д.4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</w:rPr>
                <w:t>8 м</w:t>
              </w:r>
            </w:smartTag>
            <w:r w:rsidRPr="00EC0C67">
              <w:rPr>
                <w:rFonts w:ascii="Times New Roman" w:hAnsi="Times New Roman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количество контейнеров-3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53.690735,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33.503699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pict>
                <v:shape id="Рисунок 11" o:spid="_x0000_i1033" type="#_x0000_t75" style="width:462pt;height:254.25pt;visibility:visible">
                  <v:imagedata r:id="rId12" o:title="" croptop="18000f" cropbottom="5655f" cropleft="19837f" cropright="4068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р.п. Дубровка,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ул. Драгунского, д.23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9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53.694530,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33.487512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2" o:spid="_x0000_i1034" type="#_x0000_t75" style="width:472.5pt;height:237.75pt;visibility:visible">
                  <v:imagedata r:id="rId13" o:title="" croptop="14279f" cropbottom="12618f" cropleft="20713f" cropright="1033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р.п. Дубровка,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ул. Гоголя д.33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</w:rPr>
                <w:t>10 м</w:t>
              </w:r>
            </w:smartTag>
            <w:r w:rsidRPr="00EC0C67">
              <w:rPr>
                <w:rFonts w:ascii="Times New Roman" w:hAnsi="Times New Roman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объем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</w:rPr>
                <w:t>0,75 куб. м</w:t>
              </w:r>
            </w:smartTag>
            <w:r w:rsidRPr="00EC0C67">
              <w:rPr>
                <w:rFonts w:ascii="Times New Roman" w:hAnsi="Times New Roman"/>
              </w:rPr>
              <w:t>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53.690510,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33.515425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3" o:spid="_x0000_i1035" type="#_x0000_t75" style="width:484.5pt;height:237pt;visibility:visible">
                  <v:imagedata r:id="rId14" o:title="" croptop="12720f" cropbottom="13699f" cropleft="20713f" cropright="1171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р.п. Дубровка,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 ул. Олега Кошевого д.50а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</w:rPr>
                <w:t>4 м</w:t>
              </w:r>
            </w:smartTag>
            <w:r w:rsidRPr="00EC0C67">
              <w:rPr>
                <w:rFonts w:ascii="Times New Roman" w:hAnsi="Times New Roman"/>
              </w:rPr>
              <w:t>. кв.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количество контейнеров-1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53.691373,</w:t>
            </w:r>
          </w:p>
          <w:p w:rsidR="00131D8A" w:rsidRPr="00EC0C67" w:rsidRDefault="00131D8A" w:rsidP="00EC0C67">
            <w:pPr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 xml:space="preserve">                33.518737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4" o:spid="_x0000_i1036" type="#_x0000_t75" style="width:453pt;height:231.75pt;visibility:visible">
                  <v:imagedata r:id="rId15" o:title="" croptop="16560f" cropbottom="11895f" cropleft="22872f" cropright="697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р.п. Дубровка,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 ул. Ленина д.69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9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контейнеров-3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53.693100, 33.504258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5" o:spid="_x0000_i1037" type="#_x0000_t75" style="width:472.5pt;height:219.75pt;visibility:visible">
                  <v:imagedata r:id="rId16" o:title="" croptop="18239f" cropbottom="10456f" cropleft="19229f" cropright="2520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р.п. Дубровка,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1 Микрорайон, д. 29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10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53.697520, 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33.504439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6" o:spid="_x0000_i1038" type="#_x0000_t75" style="width:441.75pt;height:214.5pt;visibility:visible">
                  <v:imagedata r:id="rId17" o:title="" croptop="16919f" cropbottom="13818f" cropleft="19565f" cropright="5015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р.п. Дубровка,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1 Микрорайон, д.28- 30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4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контейнеров- 1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53.697278</w:t>
            </w:r>
          </w:p>
          <w:p w:rsidR="00131D8A" w:rsidRPr="00EC0C67" w:rsidRDefault="00131D8A" w:rsidP="00EC0C67">
            <w:pPr>
              <w:spacing w:after="0" w:line="240" w:lineRule="auto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 xml:space="preserve">                 33.505963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7" o:spid="_x0000_i1039" type="#_x0000_t75" style="width:411pt;height:179.25pt;visibility:visible">
                  <v:imagedata r:id="rId18" o:title="" croptop="25321f" cropbottom="11537f" cropleft="24289f" cropright="1980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р.п. Дубровка,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1 Микрорайон, д.38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17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контейнеров-5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53.698180,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 xml:space="preserve"> 33.505300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8" o:spid="_x0000_i1040" type="#_x0000_t75" style="width:431.25pt;height:214.5pt;visibility:visible">
                  <v:imagedata r:id="rId19" o:title="" croptop="17402f" cropbottom="12737f" cropleft="24356f" cropright="1778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р.п. Дубровка,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 1Микрорайон, д. 35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</w:rPr>
                <w:t>30 м</w:t>
              </w:r>
            </w:smartTag>
            <w:r w:rsidRPr="00EC0C67">
              <w:rPr>
                <w:rFonts w:ascii="Times New Roman" w:hAnsi="Times New Roman"/>
              </w:rPr>
              <w:t>. кв.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количество контейнеров-6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объем 0,75 куб. м.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53.699306,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33.507266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19" o:spid="_x0000_i1041" type="#_x0000_t75" style="width:401.25pt;height:231pt;visibility:visible">
                  <v:imagedata r:id="rId20" o:title="" croptop="17283f" cropbottom="9017f" cropleft="25303f" cropright="2450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р.п. Дубровка,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 xml:space="preserve"> ул. Садовая, д.3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000000"/>
                </w:rPr>
                <w:t>6 м</w:t>
              </w:r>
            </w:smartTag>
            <w:r w:rsidRPr="00EC0C67">
              <w:rPr>
                <w:rFonts w:ascii="Times New Roman" w:hAnsi="Times New Roman"/>
                <w:color w:val="000000"/>
              </w:rPr>
              <w:t>. кв.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количество контейнеров-3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объем 0,75 куб. м.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53.694282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  <w:color w:val="000000"/>
              </w:rPr>
              <w:t>33.501932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20" o:spid="_x0000_i1042" type="#_x0000_t75" style="width:482.25pt;height:231pt;visibility:visible">
                  <v:imagedata r:id="rId21" o:title="" croptop="20161f" cropbottom="6133f" cropleft="19770f" cropright="2316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 xml:space="preserve">р.п. Дубровка,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ул. Советская, д.33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000000"/>
                </w:rPr>
                <w:t>13 м</w:t>
              </w:r>
            </w:smartTag>
            <w:r w:rsidRPr="00EC0C67">
              <w:rPr>
                <w:rFonts w:ascii="Times New Roman" w:hAnsi="Times New Roman"/>
                <w:color w:val="000000"/>
              </w:rPr>
              <w:t>. кв.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количество контейнеров-3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объем 0,75 куб. м.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53.695233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  <w:color w:val="000000"/>
              </w:rPr>
              <w:t>33.502674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21" o:spid="_x0000_i1043" type="#_x0000_t75" style="width:484.5pt;height:242.25pt;visibility:visible">
                  <v:imagedata r:id="rId22" o:title="" croptop="17158f" cropbottom="9017f" cropleft="18890f" cropright="2991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</w:rPr>
              <w:t>р.п. Дубровка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д. Давыдчи, 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кладбище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4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контейнеров-1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53.664389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33.481450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26" o:spid="_x0000_i1044" type="#_x0000_t75" style="width:422.25pt;height:231pt;visibility:visible">
                  <v:imagedata r:id="rId23" o:title="" croptop="16799f" cropbottom="9495f" cropleft="23345f" cropright="4206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р.п. Дубровка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Ул. Ленина, д. 89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lang w:eastAsia="ru-RU"/>
                </w:rPr>
                <w:t>8</w:t>
              </w: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 xml:space="preserve">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         объем 0,75 куб. м.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53.694854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33.503613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22" o:spid="_x0000_i1045" type="#_x0000_t75" style="width:461.25pt;height:254.25pt;visibility:visible">
                  <v:imagedata r:id="rId24" o:title="" croptop="17522f" cropbottom="6019f" cropleft="18756f" cropright="4679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р.п. Дубровка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Ул. Ленина, д.114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000000"/>
                </w:rPr>
                <w:t>4 м</w:t>
              </w:r>
            </w:smartTag>
            <w:r w:rsidRPr="00EC0C67">
              <w:rPr>
                <w:rFonts w:ascii="Times New Roman" w:hAnsi="Times New Roman"/>
                <w:color w:val="000000"/>
              </w:rPr>
              <w:t>. кв.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количество контейнеров-1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объем 0,75 куб. м.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</w:rPr>
              <w:t>53.693716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  <w:color w:val="000000"/>
              </w:rPr>
              <w:t>33.505162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23" o:spid="_x0000_i1046" type="#_x0000_t75" style="width:474pt;height:236.25pt;visibility:visible">
                  <v:imagedata r:id="rId25" o:title="" croptop="16799f" cropbottom="10337f" cropleft="18890f" cropright="3330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д. Немерь,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пер. Садовый д.3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</w:rPr>
                <w:t>6 м</w:t>
              </w:r>
            </w:smartTag>
            <w:r w:rsidRPr="00EC0C67">
              <w:rPr>
                <w:rFonts w:ascii="Times New Roman" w:hAnsi="Times New Roman"/>
              </w:rPr>
              <w:t>. кв.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количество контейнеров-3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объем 0,75 куб. м.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53.714529, 33.499917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27" o:spid="_x0000_i1047" type="#_x0000_t75" style="width:441.75pt;height:271.5pt;visibility:visible">
                  <v:imagedata r:id="rId26" o:title="" croptop="17283f" cropbottom="4818f" cropleft="23010f" cropright="1574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Рековичское сельское поселение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д. Зимницкая Слобода,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 ул. Совхозная, д. 12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</w:rPr>
                <w:t>8 м</w:t>
              </w:r>
            </w:smartTag>
            <w:r w:rsidRPr="00EC0C67">
              <w:rPr>
                <w:rFonts w:ascii="Times New Roman" w:hAnsi="Times New Roman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53.695390,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33.560964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28" o:spid="_x0000_i1048" type="#_x0000_t75" style="width:462.75pt;height:254.25pt;visibility:visible">
                  <v:imagedata r:id="rId27" o:title="" croptop="16441f" cropbottom="8294f" cropleft="20105f" cropright="3733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д. Пеклино,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 ул. Калинина д.43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8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         объем 0,75 куб. м.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53.548123,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33.520693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29" o:spid="_x0000_i1049" type="#_x0000_t75" style="width:471pt;height:243.75pt;visibility:visible">
                  <v:imagedata r:id="rId28" o:title="" croptop="18239f" cropbottom="7697f" cropleft="20310f" cropright="2114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д. Пеклино,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ул. Калинина д. 44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8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53.550094,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33.519191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30" o:spid="_x0000_i1050" type="#_x0000_t75" style="width:453.75pt;height:248.25pt;visibility:visible">
                  <v:imagedata r:id="rId29" o:title="" croptop="17522f" cropbottom="7697f" cropleft="20780f" cropright="2722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д. Пеклино,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 ул. Калинина д.22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8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контейнеров-1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53.540468,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33.528638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32" o:spid="_x0000_i1051" type="#_x0000_t75" style="width:378.75pt;height:300pt;visibility:visible">
                  <v:imagedata r:id="rId30" o:title="" croptop="9603f" cropbottom="7817f" cropleft="26179f" cropright="4746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д. Пеклино,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 ул. Калинина д.35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8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53.550468,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33.518638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50" o:spid="_x0000_i1052" type="#_x0000_t75" style="width:440.25pt;height:299.25pt;visibility:visible">
                  <v:imagedata r:id="rId31" o:title="" croptop="16054f" cropbottom="5205f" cropleft="20713f" cropright="4542f"/>
                </v:shape>
              </w:pict>
            </w:r>
          </w:p>
        </w:tc>
        <w:bookmarkStart w:id="0" w:name="_GoBack"/>
        <w:bookmarkEnd w:id="0"/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д. Пеклино,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 ул. Северная д.12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8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53.549878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35.132346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33" o:spid="_x0000_i1053" type="#_x0000_t75" style="width:411.75pt;height:230.25pt;visibility:visible">
                  <v:imagedata r:id="rId32" o:title="" croptop="20639f" cropbottom="7458f" cropleft="25098f" cropright="2789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д. Пеклино, ул. Брянская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гражданское кладбище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8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53.548123,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33.520693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tabs>
                <w:tab w:val="center" w:pos="5725"/>
                <w:tab w:val="right" w:pos="11450"/>
              </w:tabs>
              <w:rPr>
                <w:b/>
                <w:noProof/>
                <w:lang w:eastAsia="ru-RU"/>
              </w:rPr>
            </w:pPr>
            <w:r w:rsidRPr="00EC0C67">
              <w:rPr>
                <w:b/>
                <w:noProof/>
                <w:lang w:eastAsia="ru-RU"/>
              </w:rPr>
              <w:tab/>
            </w:r>
            <w:r>
              <w:rPr>
                <w:noProof/>
                <w:lang w:eastAsia="ru-RU"/>
              </w:rPr>
              <w:pict>
                <v:shape id="Рисунок 38" o:spid="_x0000_i1054" type="#_x0000_t75" style="width:359.25pt;height:214.5pt;visibility:visible">
                  <v:imagedata r:id="rId33" o:title="" croptop="16560f" cropbottom="12618f" cropleft="29688f" cropright="2991f"/>
                </v:shape>
              </w:pict>
            </w:r>
            <w:r w:rsidRPr="00EC0C67">
              <w:rPr>
                <w:b/>
                <w:noProof/>
                <w:lang w:eastAsia="ru-RU"/>
              </w:rPr>
              <w:tab/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д. Пеклино, д. Салынь,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ул. Центральная, д.9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8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количество контейнеров- 2 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объем 0,75 куб. м.  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53,595050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33,578488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spacing w:after="0"/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39" o:spid="_x0000_i1055" type="#_x0000_t75" style="width:483.75pt;height:264.75pt;visibility:visible">
                  <v:imagedata r:id="rId34" o:title="" croptop="17283f" cropbottom="5774f" cropleft="18621f" cropright="2114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д. Мареевка,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ул. Центральная, д. 8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8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количество контейнеров-  2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объем 0,75 куб. м.     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53.504095</w:t>
            </w:r>
          </w:p>
          <w:p w:rsidR="00131D8A" w:rsidRPr="00EC0C67" w:rsidRDefault="00131D8A" w:rsidP="00EC0C67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/>
              </w:rPr>
            </w:pPr>
            <w:r w:rsidRPr="00EC0C67">
              <w:rPr>
                <w:rFonts w:ascii="Times New Roman" w:hAnsi="Times New Roman"/>
                <w:color w:val="000000"/>
                <w:lang w:eastAsia="ru-RU"/>
              </w:rPr>
              <w:t>35.03387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34" o:spid="_x0000_i1056" type="#_x0000_t75" style="width:443.25pt;height:214.5pt;visibility:visible">
                  <v:imagedata r:id="rId35" o:title="" croptop="16919f" cropbottom="12737f" cropleft="20982f" cropright="3464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с. Алешня, ул. Административная, д. 3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Площадь3 м.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объем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0,75 куб.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53.638225, 33.452648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35" o:spid="_x0000_i1057" type="#_x0000_t75" style="width:420.75pt;height:265.5pt;visibility:visible">
                  <v:imagedata r:id="rId36" o:title="" croptop="16441f" cropbottom="6497f" cropleft="24087f" cropright="2386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с. Алешня,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ул. Административная, д.5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8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53.638316, 33.454036</w:t>
            </w: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36" o:spid="_x0000_i1058" type="#_x0000_t75" style="width:461.25pt;height:243pt;visibility:visible">
                  <v:imagedata r:id="rId37" o:title="" croptop="17522f" cropbottom="8533f" cropleft="19702f" cropright="3058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п. Сеща,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пер. Центральный д.9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10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контейнеров-3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53.735782, 33.329625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40" o:spid="_x0000_i1059" type="#_x0000_t75" style="width:483.75pt;height:294pt;visibility:visible">
                  <v:imagedata r:id="rId38" o:title="" croptop="9603f" cropbottom="8897f" cropleft="21049f" cropright="899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п. Сеща,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пер. Центральный д. 10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Площадь 11м.кв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контейнеров-4         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53.736247, 33.328091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41" o:spid="_x0000_i1060" type="#_x0000_t75" style="width:483.75pt;height:294.75pt;visibility:visible">
                  <v:imagedata r:id="rId38" o:title="" croptop="9119f" cropbottom="7817f" cropleft="20240f" cropright="1103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п. Сеща, 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ул. Гагарина, д.2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8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53.732694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33.347716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37" o:spid="_x0000_i1061" type="#_x0000_t75" style="width:481.5pt;height:214.5pt;visibility:visible">
                  <v:imagedata r:id="rId39" o:title="" croptop="17880f" cropbottom="13335f" cropleft="18487f" cropright="2383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п. Сеща,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 ул. Центральная, д. 14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4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контейнеров-1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53.733994, 33.330917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42" o:spid="_x0000_i1062" type="#_x0000_t75" style="width:493.5pt;height:265.5pt;visibility:visible">
                  <v:imagedata r:id="rId40" o:title="" croptop="16560f" cropbottom="5177f" cropleft="18420f" cropright="2655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д. Большая Островня,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ул. Центральная, д.13 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1</w:t>
              </w:r>
              <w:smartTag w:uri="urn:schemas-microsoft-com:office:smarttags" w:element="metricconverter">
                <w:smartTagPr>
                  <w:attr w:name="ProductID" w:val="12 м"/>
                </w:smartTagPr>
                <w:r w:rsidRPr="00EC0C67">
                  <w:rPr>
                    <w:rFonts w:ascii="Times New Roman" w:hAnsi="Times New Roman"/>
                    <w:color w:val="3C3C3C"/>
                    <w:lang w:eastAsia="ru-RU"/>
                  </w:rPr>
                  <w:t>4 м</w:t>
                </w:r>
              </w:smartTag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контейнеров-4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53.744953, 33.308147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spacing w:after="0" w:line="240" w:lineRule="auto"/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44" o:spid="_x0000_i1063" type="#_x0000_t75" style="width:462pt;height:282pt;visibility:visible">
                  <v:imagedata r:id="rId41" o:title="" croptop="13198f" cropbottom="7094f" cropleft="19805f" cropright="4113f"/>
                </v:shape>
              </w:pict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д. Большая Островня,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ул. Центральная, д.19 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11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53.744953, 33.308147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tabs>
                <w:tab w:val="center" w:pos="7290"/>
                <w:tab w:val="right" w:pos="14580"/>
              </w:tabs>
              <w:rPr>
                <w:b/>
                <w:noProof/>
                <w:lang w:eastAsia="ru-RU"/>
              </w:rPr>
            </w:pPr>
            <w:r w:rsidRPr="00EC0C67">
              <w:rPr>
                <w:b/>
                <w:noProof/>
                <w:lang w:eastAsia="ru-RU"/>
              </w:rPr>
              <w:tab/>
            </w:r>
            <w:r>
              <w:rPr>
                <w:noProof/>
                <w:lang w:eastAsia="ru-RU"/>
              </w:rPr>
              <w:pict>
                <v:shape id="Рисунок 47" o:spid="_x0000_i1064" type="#_x0000_t75" style="width:453pt;height:276.75pt;visibility:visible">
                  <v:imagedata r:id="rId41" o:title="" croptop="13562f" cropbottom="6975f" cropleft="19498f" cropright="5284f"/>
                </v:shape>
              </w:pict>
            </w:r>
            <w:r w:rsidRPr="00EC0C67">
              <w:rPr>
                <w:b/>
                <w:noProof/>
                <w:lang w:eastAsia="ru-RU"/>
              </w:rPr>
              <w:tab/>
            </w:r>
          </w:p>
        </w:tc>
      </w:tr>
      <w:tr w:rsidR="00131D8A" w:rsidRPr="00EC0C67" w:rsidTr="00EC0C67">
        <w:tc>
          <w:tcPr>
            <w:tcW w:w="540" w:type="dxa"/>
          </w:tcPr>
          <w:p w:rsidR="00131D8A" w:rsidRPr="00EC0C67" w:rsidRDefault="00131D8A" w:rsidP="00EC0C6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0C67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005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>д. Большая Островня,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</w:rPr>
            </w:pPr>
            <w:r w:rsidRPr="00EC0C67">
              <w:rPr>
                <w:rFonts w:ascii="Times New Roman" w:hAnsi="Times New Roman"/>
              </w:rPr>
              <w:t xml:space="preserve">ул. Центральная, д.21 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12 м"/>
              </w:smartTagPr>
              <w:r w:rsidRPr="00EC0C67">
                <w:rPr>
                  <w:rFonts w:ascii="Times New Roman" w:hAnsi="Times New Roman"/>
                  <w:color w:val="3C3C3C"/>
                  <w:lang w:eastAsia="ru-RU"/>
                </w:rPr>
                <w:t>12 м</w:t>
              </w:r>
            </w:smartTag>
            <w:r w:rsidRPr="00EC0C67">
              <w:rPr>
                <w:rFonts w:ascii="Times New Roman" w:hAnsi="Times New Roman"/>
                <w:color w:val="3C3C3C"/>
                <w:lang w:eastAsia="ru-RU"/>
              </w:rPr>
              <w:t>. кв.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Твердое покрытие, ограждение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количество контейнеров-2</w: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  <w:r w:rsidRPr="00EC0C67">
              <w:rPr>
                <w:rFonts w:ascii="Times New Roman" w:hAnsi="Times New Roman"/>
                <w:color w:val="3C3C3C"/>
                <w:lang w:eastAsia="ru-RU"/>
              </w:rPr>
              <w:t>объем 0,75 куб. м.</w:t>
            </w: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lang w:eastAsia="ru-RU"/>
              </w:rPr>
            </w:pPr>
            <w:r w:rsidRPr="00EC0C67">
              <w:rPr>
                <w:rFonts w:ascii="Times New Roman" w:hAnsi="Times New Roman"/>
              </w:rPr>
              <w:t>53.744953, 33.308147</w:t>
            </w:r>
          </w:p>
          <w:p w:rsidR="00131D8A" w:rsidRPr="00EC0C67" w:rsidRDefault="00131D8A" w:rsidP="00EC0C67">
            <w:pPr>
              <w:spacing w:after="0"/>
              <w:rPr>
                <w:rFonts w:ascii="Times New Roman" w:hAnsi="Times New Roman"/>
                <w:color w:val="3C3C3C"/>
                <w:lang w:eastAsia="ru-RU"/>
              </w:rPr>
            </w:pPr>
          </w:p>
        </w:tc>
        <w:tc>
          <w:tcPr>
            <w:tcW w:w="11666" w:type="dxa"/>
          </w:tcPr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noProof/>
                <w:lang w:eastAsia="ru-RU"/>
              </w:rPr>
              <w:pict>
                <v:shape id="Рисунок 48" o:spid="_x0000_i1065" type="#_x0000_t75" style="width:503.25pt;height:271.5pt;visibility:visible">
                  <v:imagedata r:id="rId41" o:title="" croptop="13198f" cropbottom="7578f" cropleft="19565f"/>
                </v:shape>
              </w:pict>
            </w:r>
          </w:p>
          <w:p w:rsidR="00131D8A" w:rsidRPr="00EC0C67" w:rsidRDefault="00131D8A" w:rsidP="00EC0C67">
            <w:pPr>
              <w:spacing w:after="0"/>
              <w:jc w:val="center"/>
              <w:rPr>
                <w:rFonts w:ascii="Times New Roman" w:hAnsi="Times New Roman"/>
                <w:color w:val="000000"/>
              </w:rPr>
            </w:pPr>
          </w:p>
          <w:p w:rsidR="00131D8A" w:rsidRPr="00EC0C67" w:rsidRDefault="00131D8A" w:rsidP="00EC0C67">
            <w:pPr>
              <w:spacing w:after="0" w:line="240" w:lineRule="auto"/>
              <w:jc w:val="center"/>
              <w:rPr>
                <w:rFonts w:ascii="Times New Roman" w:hAnsi="Times New Roman"/>
                <w:color w:val="3C3C3C"/>
                <w:lang w:eastAsia="ru-RU"/>
              </w:rPr>
            </w:pPr>
          </w:p>
        </w:tc>
      </w:tr>
    </w:tbl>
    <w:p w:rsidR="00131D8A" w:rsidRDefault="00131D8A"/>
    <w:sectPr w:rsidR="00131D8A" w:rsidSect="000D2B2A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D7E30"/>
    <w:rsid w:val="00026182"/>
    <w:rsid w:val="000C187D"/>
    <w:rsid w:val="000D2B2A"/>
    <w:rsid w:val="00123A97"/>
    <w:rsid w:val="00131D8A"/>
    <w:rsid w:val="001431B9"/>
    <w:rsid w:val="001A20FB"/>
    <w:rsid w:val="00207042"/>
    <w:rsid w:val="002167A0"/>
    <w:rsid w:val="002E542F"/>
    <w:rsid w:val="003150EE"/>
    <w:rsid w:val="00381536"/>
    <w:rsid w:val="00483910"/>
    <w:rsid w:val="004B420C"/>
    <w:rsid w:val="00517672"/>
    <w:rsid w:val="00560716"/>
    <w:rsid w:val="005F1BA5"/>
    <w:rsid w:val="00667775"/>
    <w:rsid w:val="006D7E30"/>
    <w:rsid w:val="00762D3C"/>
    <w:rsid w:val="00840F0E"/>
    <w:rsid w:val="00847169"/>
    <w:rsid w:val="00913212"/>
    <w:rsid w:val="0094757E"/>
    <w:rsid w:val="009916A2"/>
    <w:rsid w:val="00997638"/>
    <w:rsid w:val="009F1A03"/>
    <w:rsid w:val="00A1587C"/>
    <w:rsid w:val="00A97CEE"/>
    <w:rsid w:val="00AD763E"/>
    <w:rsid w:val="00C87C9F"/>
    <w:rsid w:val="00DE3938"/>
    <w:rsid w:val="00E30B1C"/>
    <w:rsid w:val="00E346A6"/>
    <w:rsid w:val="00EC0C67"/>
    <w:rsid w:val="00F03E85"/>
    <w:rsid w:val="00F22769"/>
    <w:rsid w:val="00F8491D"/>
    <w:rsid w:val="00F93BA1"/>
    <w:rsid w:val="00FF6A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2B2A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0D2B2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8706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6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6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6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6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06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352</TotalTime>
  <Pages>37</Pages>
  <Words>1015</Words>
  <Characters>5792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WORK</cp:lastModifiedBy>
  <cp:revision>9</cp:revision>
  <cp:lastPrinted>2020-01-27T05:59:00Z</cp:lastPrinted>
  <dcterms:created xsi:type="dcterms:W3CDTF">2020-01-22T17:52:00Z</dcterms:created>
  <dcterms:modified xsi:type="dcterms:W3CDTF">2020-01-27T06:02:00Z</dcterms:modified>
</cp:coreProperties>
</file>